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8F1A3" w14:textId="77777777" w:rsidR="003542EA" w:rsidRDefault="003542EA" w:rsidP="007A3B1C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369AB855" w14:textId="77777777" w:rsidR="00864561" w:rsidRPr="007A3B1C" w:rsidRDefault="00864561" w:rsidP="007A3B1C">
      <w:pPr>
        <w:jc w:val="center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  <w:r w:rsidRPr="007A3B1C">
        <w:rPr>
          <w:rFonts w:asciiTheme="majorHAnsi" w:hAnsiTheme="majorHAnsi" w:cstheme="majorHAnsi"/>
          <w:b/>
          <w:sz w:val="40"/>
          <w:szCs w:val="40"/>
        </w:rPr>
        <w:t xml:space="preserve">After Action Report </w:t>
      </w:r>
      <w:r w:rsidR="002877A5" w:rsidRPr="007A3B1C">
        <w:rPr>
          <w:rFonts w:asciiTheme="majorHAnsi" w:hAnsiTheme="majorHAnsi" w:cstheme="majorHAnsi"/>
          <w:b/>
          <w:sz w:val="40"/>
          <w:szCs w:val="40"/>
        </w:rPr>
        <w:t>(AAR)</w:t>
      </w:r>
      <w:r w:rsidR="007A3B1C">
        <w:rPr>
          <w:rFonts w:asciiTheme="majorHAnsi" w:hAnsiTheme="majorHAnsi" w:cstheme="majorHAnsi"/>
          <w:b/>
          <w:sz w:val="40"/>
          <w:szCs w:val="40"/>
        </w:rPr>
        <w:t xml:space="preserve"> </w:t>
      </w:r>
    </w:p>
    <w:p w14:paraId="689E5E9B" w14:textId="77777777" w:rsidR="007A3B1C" w:rsidRDefault="007A3B1C" w:rsidP="00864561">
      <w:pPr>
        <w:rPr>
          <w:rFonts w:asciiTheme="majorHAnsi" w:hAnsiTheme="majorHAnsi" w:cstheme="majorHAnsi"/>
          <w:b/>
        </w:rPr>
      </w:pPr>
    </w:p>
    <w:p w14:paraId="1EA05653" w14:textId="77777777" w:rsidR="00864561" w:rsidRPr="0025701C" w:rsidRDefault="00370D31" w:rsidP="00864561">
      <w:pPr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“</w:t>
      </w:r>
      <w:r w:rsidR="00BD2D1B"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Name</w:t>
      </w:r>
      <w:r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”</w:t>
      </w:r>
      <w:r w:rsidR="00BD2D1B"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</w:t>
      </w:r>
      <w:r w:rsidR="00AF5796"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College </w:t>
      </w:r>
      <w:r w:rsidR="00864561"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Tabletop Exercise </w:t>
      </w:r>
    </w:p>
    <w:p w14:paraId="081C64DB" w14:textId="77777777" w:rsidR="00A37981" w:rsidRPr="0025701C" w:rsidRDefault="00AF5796" w:rsidP="00864561">
      <w:pPr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Date</w:t>
      </w:r>
      <w:r w:rsidR="00370D31"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:  </w:t>
      </w:r>
    </w:p>
    <w:p w14:paraId="4455C999" w14:textId="77777777" w:rsidR="007A3B1C" w:rsidRPr="0025701C" w:rsidRDefault="007A3B1C" w:rsidP="007A3B1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</w:rPr>
      </w:pPr>
    </w:p>
    <w:p w14:paraId="2A23DA96" w14:textId="77777777" w:rsidR="0063243B" w:rsidRPr="0025701C" w:rsidRDefault="0063243B" w:rsidP="007A3B1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Executive Summary</w:t>
      </w:r>
    </w:p>
    <w:p w14:paraId="3C856477" w14:textId="77777777" w:rsidR="003E61EE" w:rsidRPr="0025701C" w:rsidRDefault="00AF5796" w:rsidP="00AF5796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color w:val="000000" w:themeColor="text1"/>
        </w:rPr>
      </w:pPr>
      <w:r w:rsidRPr="0025701C">
        <w:rPr>
          <w:rFonts w:asciiTheme="majorHAnsi" w:hAnsiTheme="majorHAnsi" w:cstheme="majorHAnsi"/>
          <w:color w:val="000000" w:themeColor="text1"/>
        </w:rPr>
        <w:t>Overall description of the content and goals of the exercise.</w:t>
      </w:r>
    </w:p>
    <w:p w14:paraId="646BF701" w14:textId="77777777" w:rsidR="003E61EE" w:rsidRPr="0025701C" w:rsidRDefault="003E61EE" w:rsidP="00370D31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Exercise Overview</w:t>
      </w:r>
    </w:p>
    <w:p w14:paraId="1CEFD009" w14:textId="77777777" w:rsidR="00370D31" w:rsidRPr="007A3B1C" w:rsidRDefault="00370D31">
      <w:pPr>
        <w:rPr>
          <w:rFonts w:asciiTheme="majorHAnsi" w:hAnsiTheme="majorHAnsi" w:cstheme="majorHAnsi"/>
          <w:sz w:val="12"/>
          <w:szCs w:val="12"/>
        </w:rPr>
      </w:pPr>
    </w:p>
    <w:tbl>
      <w:tblPr>
        <w:tblW w:w="105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7"/>
        <w:gridCol w:w="8280"/>
      </w:tblGrid>
      <w:tr w:rsidR="003E61EE" w:rsidRPr="00B97C43" w14:paraId="01D79BFD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70CA79C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>Exercise Date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B86EA4E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3E61EE" w:rsidRPr="00B97C43" w14:paraId="7E70260B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787F0E2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>Exercise Name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530DBE1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3E61EE" w:rsidRPr="00B97C43" w14:paraId="22933D2A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F7075FF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>Scope of Exercise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86B972D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3E61EE" w:rsidRPr="00B97C43" w14:paraId="1BAE1958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59E475B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>Exercise Focus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4243265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3E61EE" w:rsidRPr="00B97C43" w14:paraId="4C4F1892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10F17D8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>Tested Competencies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B1268E6" w14:textId="77777777" w:rsidR="003E61EE" w:rsidRPr="00B97C43" w:rsidRDefault="003E61EE" w:rsidP="003542EA">
            <w:pPr>
              <w:pStyle w:val="ListParagraph"/>
              <w:tabs>
                <w:tab w:val="left" w:pos="360"/>
              </w:tabs>
              <w:ind w:left="450"/>
              <w:rPr>
                <w:rFonts w:asciiTheme="majorHAnsi" w:hAnsiTheme="majorHAnsi" w:cstheme="majorHAnsi"/>
              </w:rPr>
            </w:pPr>
          </w:p>
        </w:tc>
      </w:tr>
      <w:tr w:rsidR="00AF5796" w:rsidRPr="00B97C43" w14:paraId="0D9C799E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16E7641" w14:textId="77777777" w:rsidR="00AF5796" w:rsidRPr="00B97C43" w:rsidRDefault="00AF5796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Objectives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5BB4D97" w14:textId="77777777" w:rsidR="00AF5796" w:rsidRPr="00B97C43" w:rsidRDefault="00AF5796" w:rsidP="003542EA">
            <w:pPr>
              <w:pStyle w:val="ListParagraph"/>
              <w:tabs>
                <w:tab w:val="left" w:pos="360"/>
              </w:tabs>
              <w:ind w:left="450"/>
              <w:rPr>
                <w:rFonts w:asciiTheme="majorHAnsi" w:hAnsiTheme="majorHAnsi" w:cstheme="majorHAnsi"/>
              </w:rPr>
            </w:pPr>
          </w:p>
        </w:tc>
      </w:tr>
      <w:tr w:rsidR="003E61EE" w:rsidRPr="00B97C43" w14:paraId="0CE14E19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6F25B1E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>Threats/Hazards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A9E7AFE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3E61EE" w:rsidRPr="00B97C43" w14:paraId="0CFC40D5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A7DD72B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>Sponsor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8B46E68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3E61EE" w:rsidRPr="00B97C43" w14:paraId="292E9C26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44FF5EF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>Participating Organizations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A9AA166" w14:textId="77777777" w:rsidR="003E61EE" w:rsidRPr="00AA3274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3E61EE" w:rsidRPr="00B97C43" w14:paraId="71D89902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C292C54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>Exercise Facilitation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2967A24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3E61EE" w:rsidRPr="00B97C43" w14:paraId="1A883DD5" w14:textId="77777777" w:rsidTr="009D51BB">
        <w:trPr>
          <w:cantSplit/>
          <w:trHeight w:val="432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D72CB14" w14:textId="77777777" w:rsidR="003E61EE" w:rsidRPr="00B97C43" w:rsidRDefault="008E0CE4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Exercise Participants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7E580BA" w14:textId="77777777" w:rsidR="003E61EE" w:rsidRPr="00B97C43" w:rsidRDefault="003E61EE" w:rsidP="003542EA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</w:tbl>
    <w:p w14:paraId="77B8DB2F" w14:textId="77777777" w:rsidR="00F76DC6" w:rsidRPr="00B97C43" w:rsidRDefault="00F76DC6">
      <w:pPr>
        <w:rPr>
          <w:rFonts w:asciiTheme="majorHAnsi" w:hAnsiTheme="majorHAnsi" w:cstheme="majorHAnsi"/>
        </w:rPr>
      </w:pPr>
    </w:p>
    <w:p w14:paraId="09BD8CDE" w14:textId="77777777" w:rsidR="009D51BB" w:rsidRDefault="009D51BB" w:rsidP="00370D31">
      <w:pPr>
        <w:jc w:val="center"/>
        <w:rPr>
          <w:rFonts w:asciiTheme="majorHAnsi" w:hAnsiTheme="majorHAnsi" w:cstheme="majorHAnsi"/>
          <w:b/>
          <w:color w:val="009AAC"/>
          <w:sz w:val="28"/>
          <w:szCs w:val="28"/>
        </w:rPr>
      </w:pPr>
    </w:p>
    <w:p w14:paraId="47D1DE9D" w14:textId="77777777" w:rsidR="00F76DC6" w:rsidRPr="0025701C" w:rsidRDefault="00F76DC6" w:rsidP="00370D31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Identification </w:t>
      </w:r>
      <w:r w:rsidR="007A3B1C"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o</w:t>
      </w:r>
      <w:r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f Actions </w:t>
      </w:r>
      <w:r w:rsidR="00E816C3"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to</w:t>
      </w:r>
      <w:r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Meet Objectives</w:t>
      </w:r>
    </w:p>
    <w:p w14:paraId="59560F31" w14:textId="77777777" w:rsidR="00F76DC6" w:rsidRPr="007A3B1C" w:rsidRDefault="00F76DC6">
      <w:pPr>
        <w:rPr>
          <w:rFonts w:asciiTheme="majorHAnsi" w:hAnsiTheme="majorHAnsi" w:cstheme="majorHAnsi"/>
          <w:sz w:val="12"/>
          <w:szCs w:val="12"/>
        </w:rPr>
      </w:pPr>
    </w:p>
    <w:tbl>
      <w:tblPr>
        <w:tblW w:w="105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8167"/>
      </w:tblGrid>
      <w:tr w:rsidR="00F76DC6" w:rsidRPr="00B97C43" w14:paraId="62F1247B" w14:textId="77777777" w:rsidTr="009D51BB">
        <w:trPr>
          <w:cantSplit/>
          <w:trHeight w:val="432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591A2B1" w14:textId="77777777" w:rsidR="00F76DC6" w:rsidRPr="00B97C43" w:rsidRDefault="00F76DC6" w:rsidP="009D51BB">
            <w:pPr>
              <w:tabs>
                <w:tab w:val="left" w:pos="360"/>
              </w:tabs>
              <w:rPr>
                <w:rFonts w:asciiTheme="majorHAnsi" w:hAnsiTheme="majorHAnsi" w:cstheme="majorHAnsi"/>
                <w:b/>
              </w:rPr>
            </w:pPr>
            <w:r w:rsidRPr="00B97C43">
              <w:rPr>
                <w:rFonts w:asciiTheme="majorHAnsi" w:hAnsiTheme="majorHAnsi" w:cstheme="majorHAnsi"/>
                <w:b/>
              </w:rPr>
              <w:t>OBJECTIVE</w:t>
            </w:r>
          </w:p>
        </w:tc>
        <w:tc>
          <w:tcPr>
            <w:tcW w:w="8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F1B3C9D" w14:textId="77777777" w:rsidR="00F76DC6" w:rsidRPr="00B97C43" w:rsidRDefault="00F76DC6" w:rsidP="009D51BB">
            <w:pPr>
              <w:tabs>
                <w:tab w:val="left" w:pos="360"/>
              </w:tabs>
              <w:rPr>
                <w:rFonts w:asciiTheme="majorHAnsi" w:hAnsiTheme="majorHAnsi" w:cstheme="majorHAnsi"/>
                <w:b/>
              </w:rPr>
            </w:pPr>
            <w:r w:rsidRPr="00B97C43">
              <w:rPr>
                <w:rFonts w:asciiTheme="majorHAnsi" w:hAnsiTheme="majorHAnsi" w:cstheme="majorHAnsi"/>
                <w:b/>
              </w:rPr>
              <w:t>TTX A</w:t>
            </w:r>
            <w:r w:rsidR="00BD2D1B">
              <w:rPr>
                <w:rFonts w:asciiTheme="majorHAnsi" w:hAnsiTheme="majorHAnsi" w:cstheme="majorHAnsi"/>
                <w:b/>
              </w:rPr>
              <w:t>CTIONS</w:t>
            </w:r>
          </w:p>
        </w:tc>
      </w:tr>
      <w:tr w:rsidR="00F76DC6" w:rsidRPr="00B97C43" w14:paraId="3B2F0544" w14:textId="77777777" w:rsidTr="009D51BB">
        <w:trPr>
          <w:cantSplit/>
          <w:trHeight w:val="432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8116D88" w14:textId="77777777" w:rsidR="00F76DC6" w:rsidRPr="00B97C43" w:rsidRDefault="00F76DC6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8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FA3D4FF" w14:textId="77777777" w:rsidR="00F76DC6" w:rsidRPr="00B97C43" w:rsidRDefault="00F76DC6" w:rsidP="009D51BB">
            <w:pPr>
              <w:pStyle w:val="ListParagraph"/>
              <w:tabs>
                <w:tab w:val="left" w:pos="360"/>
              </w:tabs>
              <w:ind w:left="360"/>
              <w:rPr>
                <w:rFonts w:asciiTheme="majorHAnsi" w:hAnsiTheme="majorHAnsi" w:cstheme="majorHAnsi"/>
              </w:rPr>
            </w:pPr>
          </w:p>
        </w:tc>
      </w:tr>
      <w:tr w:rsidR="00294A1E" w:rsidRPr="00B97C43" w14:paraId="412258D2" w14:textId="77777777" w:rsidTr="009D51BB">
        <w:trPr>
          <w:cantSplit/>
          <w:trHeight w:val="432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5E9D840" w14:textId="77777777" w:rsidR="00294A1E" w:rsidRPr="00B97C43" w:rsidRDefault="00294A1E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8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719BADC" w14:textId="77777777" w:rsidR="00294A1E" w:rsidRPr="00B97C43" w:rsidRDefault="00294A1E" w:rsidP="009D51BB">
            <w:pPr>
              <w:pStyle w:val="ListParagraph"/>
              <w:tabs>
                <w:tab w:val="left" w:pos="360"/>
              </w:tabs>
              <w:ind w:left="360"/>
              <w:rPr>
                <w:rFonts w:asciiTheme="majorHAnsi" w:hAnsiTheme="majorHAnsi" w:cstheme="majorHAnsi"/>
              </w:rPr>
            </w:pPr>
          </w:p>
        </w:tc>
      </w:tr>
      <w:tr w:rsidR="00AF4597" w:rsidRPr="00B97C43" w14:paraId="75FCC8CD" w14:textId="77777777" w:rsidTr="009D51BB">
        <w:trPr>
          <w:cantSplit/>
          <w:trHeight w:val="432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DB65464" w14:textId="77777777" w:rsidR="00AF4597" w:rsidRPr="00B97C43" w:rsidRDefault="00AF4597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8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6D073F2" w14:textId="77777777" w:rsidR="00FE5F7F" w:rsidRPr="00B97C43" w:rsidRDefault="00FE5F7F" w:rsidP="009D51BB">
            <w:pPr>
              <w:pStyle w:val="ListParagraph"/>
              <w:tabs>
                <w:tab w:val="left" w:pos="360"/>
              </w:tabs>
              <w:ind w:left="360"/>
              <w:rPr>
                <w:rFonts w:asciiTheme="majorHAnsi" w:hAnsiTheme="majorHAnsi" w:cstheme="majorHAnsi"/>
              </w:rPr>
            </w:pPr>
            <w:r w:rsidRPr="00B97C43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F5796" w:rsidRPr="00B97C43" w14:paraId="7FB97FAE" w14:textId="77777777" w:rsidTr="009D51BB">
        <w:trPr>
          <w:cantSplit/>
          <w:trHeight w:val="432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DB06205" w14:textId="77777777" w:rsidR="00AF5796" w:rsidRPr="00B97C43" w:rsidRDefault="00AF5796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8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2AD5C44" w14:textId="77777777" w:rsidR="00AF5796" w:rsidRPr="00B97C43" w:rsidRDefault="00AF5796" w:rsidP="009D51BB">
            <w:pPr>
              <w:pStyle w:val="ListParagraph"/>
              <w:tabs>
                <w:tab w:val="left" w:pos="360"/>
              </w:tabs>
              <w:ind w:left="360"/>
              <w:rPr>
                <w:rFonts w:asciiTheme="majorHAnsi" w:hAnsiTheme="majorHAnsi" w:cstheme="majorHAnsi"/>
              </w:rPr>
            </w:pPr>
          </w:p>
        </w:tc>
      </w:tr>
      <w:tr w:rsidR="00AF5796" w:rsidRPr="00B97C43" w14:paraId="72A1A6D0" w14:textId="77777777" w:rsidTr="009D51BB">
        <w:trPr>
          <w:cantSplit/>
          <w:trHeight w:val="432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A643478" w14:textId="77777777" w:rsidR="00AF5796" w:rsidRPr="00B97C43" w:rsidRDefault="00AF5796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8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13D959E" w14:textId="77777777" w:rsidR="00AF5796" w:rsidRPr="00B97C43" w:rsidRDefault="00AF5796" w:rsidP="009D51BB">
            <w:pPr>
              <w:pStyle w:val="ListParagraph"/>
              <w:tabs>
                <w:tab w:val="left" w:pos="360"/>
              </w:tabs>
              <w:ind w:left="360"/>
              <w:rPr>
                <w:rFonts w:asciiTheme="majorHAnsi" w:hAnsiTheme="majorHAnsi" w:cstheme="majorHAnsi"/>
              </w:rPr>
            </w:pPr>
          </w:p>
        </w:tc>
      </w:tr>
    </w:tbl>
    <w:p w14:paraId="3E89604A" w14:textId="77777777" w:rsidR="00AF4597" w:rsidRPr="00B97C43" w:rsidRDefault="00AF4597">
      <w:pPr>
        <w:rPr>
          <w:rFonts w:asciiTheme="majorHAnsi" w:hAnsiTheme="majorHAnsi" w:cstheme="majorHAnsi"/>
          <w:b/>
        </w:rPr>
      </w:pPr>
    </w:p>
    <w:p w14:paraId="373FD1EC" w14:textId="77777777" w:rsidR="007A3B1C" w:rsidRDefault="007A3B1C">
      <w:pPr>
        <w:rPr>
          <w:rFonts w:asciiTheme="majorHAnsi" w:hAnsiTheme="majorHAnsi" w:cstheme="majorHAnsi"/>
          <w:b/>
        </w:rPr>
      </w:pPr>
    </w:p>
    <w:p w14:paraId="266518D0" w14:textId="77777777" w:rsidR="00F76DC6" w:rsidRPr="0025701C" w:rsidRDefault="00F76DC6" w:rsidP="00370D31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25701C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Recommendations For Action</w:t>
      </w:r>
    </w:p>
    <w:p w14:paraId="0F75A162" w14:textId="77777777" w:rsidR="00F76DC6" w:rsidRPr="0025701C" w:rsidRDefault="00F76DC6">
      <w:pPr>
        <w:rPr>
          <w:rFonts w:asciiTheme="majorHAnsi" w:hAnsiTheme="majorHAnsi" w:cstheme="majorHAnsi"/>
          <w:b/>
          <w:color w:val="000000" w:themeColor="text1"/>
        </w:rPr>
      </w:pPr>
    </w:p>
    <w:tbl>
      <w:tblPr>
        <w:tblW w:w="105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3577"/>
      </w:tblGrid>
      <w:tr w:rsidR="00F76DC6" w:rsidRPr="00B97C43" w14:paraId="3DDA3AC7" w14:textId="77777777" w:rsidTr="009D51BB">
        <w:trPr>
          <w:cantSplit/>
          <w:trHeight w:val="43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EBCDA76" w14:textId="77777777" w:rsidR="00F76DC6" w:rsidRPr="00B97C43" w:rsidRDefault="00F76DC6" w:rsidP="009D51BB">
            <w:pPr>
              <w:tabs>
                <w:tab w:val="left" w:pos="360"/>
              </w:tabs>
              <w:rPr>
                <w:rFonts w:asciiTheme="majorHAnsi" w:hAnsiTheme="majorHAnsi" w:cstheme="majorHAnsi"/>
                <w:b/>
              </w:rPr>
            </w:pPr>
            <w:r w:rsidRPr="00B97C43">
              <w:rPr>
                <w:rFonts w:asciiTheme="majorHAnsi" w:hAnsiTheme="majorHAnsi" w:cstheme="majorHAnsi"/>
                <w:b/>
              </w:rPr>
              <w:t>RECOMMENDATION</w:t>
            </w:r>
            <w:r w:rsidR="00C778AD">
              <w:rPr>
                <w:rFonts w:asciiTheme="majorHAnsi" w:hAnsiTheme="majorHAnsi" w:cstheme="majorHAnsi"/>
                <w:b/>
              </w:rPr>
              <w:t>S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E159AA4" w14:textId="77777777" w:rsidR="00F76DC6" w:rsidRPr="00B97C43" w:rsidRDefault="00F76DC6" w:rsidP="009D51BB">
            <w:pPr>
              <w:tabs>
                <w:tab w:val="left" w:pos="360"/>
              </w:tabs>
              <w:rPr>
                <w:rFonts w:asciiTheme="majorHAnsi" w:hAnsiTheme="majorHAnsi" w:cstheme="majorHAnsi"/>
                <w:b/>
              </w:rPr>
            </w:pPr>
            <w:r w:rsidRPr="00B97C43">
              <w:rPr>
                <w:rFonts w:asciiTheme="majorHAnsi" w:hAnsiTheme="majorHAnsi" w:cstheme="majorHAnsi"/>
                <w:b/>
              </w:rPr>
              <w:t xml:space="preserve">RESPONSIBLE </w:t>
            </w:r>
            <w:r w:rsidR="00C778AD">
              <w:rPr>
                <w:rFonts w:asciiTheme="majorHAnsi" w:hAnsiTheme="majorHAnsi" w:cstheme="majorHAnsi"/>
                <w:b/>
              </w:rPr>
              <w:t>PERSON/</w:t>
            </w:r>
            <w:r w:rsidRPr="00B97C43">
              <w:rPr>
                <w:rFonts w:asciiTheme="majorHAnsi" w:hAnsiTheme="majorHAnsi" w:cstheme="majorHAnsi"/>
                <w:b/>
              </w:rPr>
              <w:t xml:space="preserve">ORGANIZATION </w:t>
            </w:r>
          </w:p>
        </w:tc>
      </w:tr>
      <w:tr w:rsidR="00F76DC6" w:rsidRPr="00B97C43" w14:paraId="02687D8B" w14:textId="77777777" w:rsidTr="009D51BB">
        <w:trPr>
          <w:cantSplit/>
          <w:trHeight w:val="43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80DBCC8" w14:textId="77777777" w:rsidR="00F76DC6" w:rsidRPr="00B97C43" w:rsidRDefault="00F76DC6" w:rsidP="009D51BB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210325A" w14:textId="77777777" w:rsidR="00FB1AAE" w:rsidRPr="00B97C43" w:rsidRDefault="00FB1AAE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F76DC6" w:rsidRPr="00B97C43" w14:paraId="5FA1552B" w14:textId="77777777" w:rsidTr="009D51BB">
        <w:trPr>
          <w:cantSplit/>
          <w:trHeight w:val="43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DA4DE9C" w14:textId="77777777" w:rsidR="00F76DC6" w:rsidRPr="00B97C43" w:rsidRDefault="00F76DC6" w:rsidP="009D51BB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8FD11D1" w14:textId="77777777" w:rsidR="00F76DC6" w:rsidRPr="00B97C43" w:rsidRDefault="00F76DC6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F76DC6" w:rsidRPr="00B97C43" w14:paraId="7CEA0DB1" w14:textId="77777777" w:rsidTr="009D51BB">
        <w:trPr>
          <w:cantSplit/>
          <w:trHeight w:val="43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B4D2F15" w14:textId="77777777" w:rsidR="00F76DC6" w:rsidRPr="00B97C43" w:rsidRDefault="00F76DC6" w:rsidP="009D51BB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B141803" w14:textId="77777777" w:rsidR="00F76DC6" w:rsidRPr="00B97C43" w:rsidRDefault="00F76DC6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F76DC6" w:rsidRPr="00B97C43" w14:paraId="54A6CBD8" w14:textId="77777777" w:rsidTr="009D51BB">
        <w:trPr>
          <w:cantSplit/>
          <w:trHeight w:val="43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A1C4101" w14:textId="77777777" w:rsidR="00F76DC6" w:rsidRPr="00B97C43" w:rsidRDefault="00F76DC6" w:rsidP="009D51BB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8F68705" w14:textId="77777777" w:rsidR="00F76DC6" w:rsidRPr="00B97C43" w:rsidRDefault="00F76DC6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F76DC6" w:rsidRPr="00B97C43" w14:paraId="01718CEF" w14:textId="77777777" w:rsidTr="009D51BB">
        <w:trPr>
          <w:cantSplit/>
          <w:trHeight w:val="43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DE6EF11" w14:textId="77777777" w:rsidR="00F76DC6" w:rsidRPr="00B97C43" w:rsidRDefault="00F76DC6" w:rsidP="009D51BB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F6E3199" w14:textId="77777777" w:rsidR="00F76DC6" w:rsidRPr="00B97C43" w:rsidRDefault="00F76DC6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0C0C15" w:rsidRPr="00B97C43" w14:paraId="348E390C" w14:textId="77777777" w:rsidTr="009D51BB">
        <w:trPr>
          <w:cantSplit/>
          <w:trHeight w:val="43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C3851D6" w14:textId="77777777" w:rsidR="000C0C15" w:rsidRPr="00B97C43" w:rsidRDefault="000C0C15" w:rsidP="009D51BB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7A8749C" w14:textId="77777777" w:rsidR="000C0C15" w:rsidRPr="00B97C43" w:rsidRDefault="000C0C15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  <w:tr w:rsidR="000C0C15" w:rsidRPr="00B97C43" w14:paraId="2FB7C6C7" w14:textId="77777777" w:rsidTr="009D51BB">
        <w:trPr>
          <w:cantSplit/>
          <w:trHeight w:val="43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F2F59ED" w14:textId="77777777" w:rsidR="000C0C15" w:rsidRPr="00B97C43" w:rsidRDefault="000C0C15" w:rsidP="009D51BB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699A765" w14:textId="77777777" w:rsidR="000C0C15" w:rsidRPr="00B97C43" w:rsidRDefault="000C0C15" w:rsidP="009D51BB">
            <w:pPr>
              <w:tabs>
                <w:tab w:val="left" w:pos="360"/>
              </w:tabs>
              <w:rPr>
                <w:rFonts w:asciiTheme="majorHAnsi" w:hAnsiTheme="majorHAnsi" w:cstheme="majorHAnsi"/>
              </w:rPr>
            </w:pPr>
          </w:p>
        </w:tc>
      </w:tr>
    </w:tbl>
    <w:p w14:paraId="38518826" w14:textId="77777777" w:rsidR="00A42CCC" w:rsidRDefault="00A42CCC">
      <w:pPr>
        <w:rPr>
          <w:rFonts w:asciiTheme="majorHAnsi" w:hAnsiTheme="majorHAnsi" w:cstheme="majorHAnsi"/>
        </w:rPr>
      </w:pPr>
    </w:p>
    <w:p w14:paraId="2AE0FB10" w14:textId="77777777" w:rsidR="00A42CCC" w:rsidRPr="00B97C43" w:rsidRDefault="00A42CCC">
      <w:pPr>
        <w:rPr>
          <w:rFonts w:asciiTheme="majorHAnsi" w:hAnsiTheme="majorHAnsi" w:cstheme="majorHAnsi"/>
        </w:rPr>
      </w:pPr>
    </w:p>
    <w:sectPr w:rsidR="00A42CCC" w:rsidRPr="00B97C43" w:rsidSect="003542E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B84C3" w14:textId="77777777" w:rsidR="0060264D" w:rsidRDefault="0060264D" w:rsidP="003E61EE">
      <w:r>
        <w:separator/>
      </w:r>
    </w:p>
  </w:endnote>
  <w:endnote w:type="continuationSeparator" w:id="0">
    <w:p w14:paraId="6A23C635" w14:textId="77777777" w:rsidR="0060264D" w:rsidRDefault="0060264D" w:rsidP="003E6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4FA5C" w14:textId="77777777" w:rsidR="007A3B1C" w:rsidRDefault="007A3B1C">
    <w:pPr>
      <w:pStyle w:val="Footer"/>
      <w:rPr>
        <w:sz w:val="16"/>
        <w:szCs w:val="16"/>
      </w:rPr>
    </w:pPr>
  </w:p>
  <w:p w14:paraId="157565E7" w14:textId="77777777" w:rsidR="007A3B1C" w:rsidRDefault="007A3B1C" w:rsidP="007A3B1C">
    <w:pPr>
      <w:pStyle w:val="Footer"/>
      <w:jc w:val="right"/>
      <w:rPr>
        <w:sz w:val="16"/>
        <w:szCs w:val="16"/>
      </w:rPr>
    </w:pPr>
    <w:bookmarkStart w:id="0" w:name="_Hlk120713052"/>
    <w:r>
      <w:rPr>
        <w:sz w:val="16"/>
        <w:szCs w:val="16"/>
      </w:rPr>
      <w:t xml:space="preserve">DMI_AAR_Template_11-30-22 </w:t>
    </w:r>
  </w:p>
  <w:bookmarkEnd w:id="0"/>
  <w:p w14:paraId="53D31786" w14:textId="77777777" w:rsidR="003542EA" w:rsidRPr="007A3B1C" w:rsidRDefault="003542EA" w:rsidP="007A3B1C">
    <w:pPr>
      <w:pStyle w:val="Footer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F7D6E2C" wp14:editId="59F84DF9">
          <wp:simplePos x="0" y="0"/>
          <wp:positionH relativeFrom="margin">
            <wp:align>center</wp:align>
          </wp:positionH>
          <wp:positionV relativeFrom="paragraph">
            <wp:posOffset>123825</wp:posOffset>
          </wp:positionV>
          <wp:extent cx="6217920" cy="209256"/>
          <wp:effectExtent l="0" t="0" r="0" b="635"/>
          <wp:wrapSquare wrapText="bothSides"/>
          <wp:docPr id="10" name="Picture 10" descr="C:\Users\Suzette\AppData\Local\Microsoft\Windows\INetCache\Content.Word\DMI LTHD Footer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uzette\AppData\Local\Microsoft\Windows\INetCache\Content.Word\DMI LTHD Footer 20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20" cy="209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10714" w14:textId="77777777" w:rsidR="003542EA" w:rsidRDefault="003542EA" w:rsidP="003542EA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DMI_AAR_Template_11-30-22 </w:t>
    </w:r>
  </w:p>
  <w:p w14:paraId="163980CE" w14:textId="77777777" w:rsidR="003542EA" w:rsidRDefault="003542EA">
    <w:pPr>
      <w:pStyle w:val="Foo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2E3504C5" wp14:editId="4304B8A8">
          <wp:simplePos x="0" y="0"/>
          <wp:positionH relativeFrom="margin">
            <wp:align>center</wp:align>
          </wp:positionH>
          <wp:positionV relativeFrom="paragraph">
            <wp:posOffset>180340</wp:posOffset>
          </wp:positionV>
          <wp:extent cx="6217920" cy="209256"/>
          <wp:effectExtent l="0" t="0" r="0" b="635"/>
          <wp:wrapSquare wrapText="bothSides"/>
          <wp:docPr id="5" name="Picture 5" descr="C:\Users\Suzette\AppData\Local\Microsoft\Windows\INetCache\Content.Word\DMI LTHD Footer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uzette\AppData\Local\Microsoft\Windows\INetCache\Content.Word\DMI LTHD Footer 20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20" cy="209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BBE71" w14:textId="77777777" w:rsidR="0060264D" w:rsidRDefault="0060264D" w:rsidP="003E61EE">
      <w:r>
        <w:separator/>
      </w:r>
    </w:p>
  </w:footnote>
  <w:footnote w:type="continuationSeparator" w:id="0">
    <w:p w14:paraId="1D613C25" w14:textId="77777777" w:rsidR="0060264D" w:rsidRDefault="0060264D" w:rsidP="003E6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11B7D" w14:textId="77777777" w:rsidR="003542EA" w:rsidRDefault="003542EA">
    <w:pPr>
      <w:pStyle w:val="Header"/>
      <w:jc w:val="right"/>
    </w:pPr>
    <w:r>
      <w:rPr>
        <w:rFonts w:ascii="Myriad Pro" w:hAnsi="Myriad Pro"/>
        <w:i/>
        <w:noProof/>
        <w:color w:val="536466"/>
        <w:spacing w:val="60"/>
        <w:position w:val="12"/>
        <w:sz w:val="18"/>
        <w:szCs w:val="18"/>
      </w:rPr>
      <w:drawing>
        <wp:anchor distT="0" distB="0" distL="114300" distR="114300" simplePos="0" relativeHeight="251665408" behindDoc="0" locked="0" layoutInCell="1" allowOverlap="1" wp14:anchorId="50EE45C9" wp14:editId="5FF81C11">
          <wp:simplePos x="0" y="0"/>
          <wp:positionH relativeFrom="column">
            <wp:posOffset>2371725</wp:posOffset>
          </wp:positionH>
          <wp:positionV relativeFrom="paragraph">
            <wp:posOffset>-161925</wp:posOffset>
          </wp:positionV>
          <wp:extent cx="2643505" cy="244475"/>
          <wp:effectExtent l="19050" t="0" r="4445" b="0"/>
          <wp:wrapSquare wrapText="bothSides"/>
          <wp:docPr id="4" name="Picture 10" descr="C:\Users\Suzette\Documents\DMI - AI Files\Logos\2014 Logo\DM tagline 5-14 HORIZ ALON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Suzette\Documents\DMI - AI Files\Logos\2014 Logo\DM tagline 5-14 HORIZ ALONE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3505" cy="244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Myriad Pro" w:hAnsi="Myriad Pro"/>
        <w:i/>
        <w:noProof/>
        <w:color w:val="536466"/>
        <w:spacing w:val="60"/>
        <w:position w:val="12"/>
        <w:sz w:val="18"/>
        <w:szCs w:val="18"/>
      </w:rPr>
      <w:drawing>
        <wp:anchor distT="0" distB="0" distL="114300" distR="114300" simplePos="0" relativeHeight="251667456" behindDoc="0" locked="0" layoutInCell="1" allowOverlap="1" wp14:anchorId="4C598F2B" wp14:editId="22D63A0B">
          <wp:simplePos x="0" y="0"/>
          <wp:positionH relativeFrom="column">
            <wp:posOffset>133350</wp:posOffset>
          </wp:positionH>
          <wp:positionV relativeFrom="paragraph">
            <wp:posOffset>-116205</wp:posOffset>
          </wp:positionV>
          <wp:extent cx="2181860" cy="297180"/>
          <wp:effectExtent l="0" t="0" r="8890" b="7620"/>
          <wp:wrapSquare wrapText="bothSides"/>
          <wp:docPr id="3" name="Picture 3" descr="C:\Users\Suzette\Documents\DMI - AI Files\Logos\DMI Name Alone 12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zette\Documents\DMI - AI Files\Logos\DMI Name Alone 12-16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860" cy="297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Page </w:t>
    </w:r>
    <w:sdt>
      <w:sdtPr>
        <w:id w:val="105820524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DA86E84" w14:textId="77777777" w:rsidR="003542EA" w:rsidRDefault="003542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1A458" w14:textId="77777777" w:rsidR="003542EA" w:rsidRDefault="003542EA">
    <w:pPr>
      <w:pStyle w:val="Header"/>
    </w:pPr>
  </w:p>
  <w:p w14:paraId="2A7A88C1" w14:textId="77777777" w:rsidR="003542EA" w:rsidRDefault="003542EA">
    <w:pPr>
      <w:pStyle w:val="Header"/>
    </w:pPr>
  </w:p>
  <w:p w14:paraId="39DD2436" w14:textId="77777777" w:rsidR="003542EA" w:rsidRDefault="003542EA">
    <w:pPr>
      <w:pStyle w:val="Header"/>
    </w:pPr>
  </w:p>
  <w:p w14:paraId="73C30C1F" w14:textId="77777777" w:rsidR="003542EA" w:rsidRDefault="003542E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427F2" wp14:editId="570D2443">
          <wp:simplePos x="0" y="0"/>
          <wp:positionH relativeFrom="margin">
            <wp:posOffset>123825</wp:posOffset>
          </wp:positionH>
          <wp:positionV relativeFrom="page">
            <wp:posOffset>285750</wp:posOffset>
          </wp:positionV>
          <wp:extent cx="6217920" cy="876300"/>
          <wp:effectExtent l="0" t="0" r="0" b="0"/>
          <wp:wrapTight wrapText="bothSides">
            <wp:wrapPolygon edited="0">
              <wp:start x="0" y="0"/>
              <wp:lineTo x="0" y="21130"/>
              <wp:lineTo x="5162" y="21130"/>
              <wp:lineTo x="6088" y="21130"/>
              <wp:lineTo x="12904" y="15965"/>
              <wp:lineTo x="21441" y="14087"/>
              <wp:lineTo x="21375" y="8922"/>
              <wp:lineTo x="5559" y="7513"/>
              <wp:lineTo x="5559" y="4696"/>
              <wp:lineTo x="5162" y="0"/>
              <wp:lineTo x="0" y="0"/>
            </wp:wrapPolygon>
          </wp:wrapTight>
          <wp:docPr id="1" name="Picture 1" descr="C:\Users\Suzette\AppData\Local\Microsoft\Windows\INetCache\Content.Word\DMI LTHD PORT Header RGB - s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zette\AppData\Local\Microsoft\Windows\INetCache\Content.Word\DMI LTHD PORT Header RGB - sr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004A8"/>
    <w:multiLevelType w:val="hybridMultilevel"/>
    <w:tmpl w:val="B8B8E6C0"/>
    <w:lvl w:ilvl="0" w:tplc="1180BB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12F5A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8D1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B0CD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6C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5486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CA92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365B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6447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431FD"/>
    <w:multiLevelType w:val="hybridMultilevel"/>
    <w:tmpl w:val="EF6E02B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16520387"/>
    <w:multiLevelType w:val="hybridMultilevel"/>
    <w:tmpl w:val="7AF6A8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6B1668"/>
    <w:multiLevelType w:val="hybridMultilevel"/>
    <w:tmpl w:val="0CE406E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214C26E2"/>
    <w:multiLevelType w:val="hybridMultilevel"/>
    <w:tmpl w:val="B14E71C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2F783B7D"/>
    <w:multiLevelType w:val="hybridMultilevel"/>
    <w:tmpl w:val="E0024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12343"/>
    <w:multiLevelType w:val="hybridMultilevel"/>
    <w:tmpl w:val="0CE40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653C2"/>
    <w:multiLevelType w:val="hybridMultilevel"/>
    <w:tmpl w:val="01800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A71A6F"/>
    <w:multiLevelType w:val="hybridMultilevel"/>
    <w:tmpl w:val="71820D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1B6B50"/>
    <w:multiLevelType w:val="hybridMultilevel"/>
    <w:tmpl w:val="499671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E4113A"/>
    <w:multiLevelType w:val="hybridMultilevel"/>
    <w:tmpl w:val="033A1896"/>
    <w:lvl w:ilvl="0" w:tplc="A84015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22A72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343E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C850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FA8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486B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BECF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B44C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F8F6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C6EB2"/>
    <w:multiLevelType w:val="hybridMultilevel"/>
    <w:tmpl w:val="06D8DCB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66B16665"/>
    <w:multiLevelType w:val="hybridMultilevel"/>
    <w:tmpl w:val="0CE406E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6D81396C"/>
    <w:multiLevelType w:val="hybridMultilevel"/>
    <w:tmpl w:val="0CE406E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79E4760F"/>
    <w:multiLevelType w:val="hybridMultilevel"/>
    <w:tmpl w:val="EFD0A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27696003">
    <w:abstractNumId w:val="5"/>
  </w:num>
  <w:num w:numId="2" w16cid:durableId="1659334994">
    <w:abstractNumId w:val="6"/>
  </w:num>
  <w:num w:numId="3" w16cid:durableId="490874459">
    <w:abstractNumId w:val="4"/>
  </w:num>
  <w:num w:numId="4" w16cid:durableId="1809979037">
    <w:abstractNumId w:val="10"/>
  </w:num>
  <w:num w:numId="5" w16cid:durableId="1543051854">
    <w:abstractNumId w:val="3"/>
  </w:num>
  <w:num w:numId="6" w16cid:durableId="1050232478">
    <w:abstractNumId w:val="1"/>
  </w:num>
  <w:num w:numId="7" w16cid:durableId="1424455127">
    <w:abstractNumId w:val="0"/>
  </w:num>
  <w:num w:numId="8" w16cid:durableId="783156138">
    <w:abstractNumId w:val="11"/>
  </w:num>
  <w:num w:numId="9" w16cid:durableId="764230820">
    <w:abstractNumId w:val="13"/>
  </w:num>
  <w:num w:numId="10" w16cid:durableId="1995912951">
    <w:abstractNumId w:val="12"/>
  </w:num>
  <w:num w:numId="11" w16cid:durableId="805777634">
    <w:abstractNumId w:val="9"/>
  </w:num>
  <w:num w:numId="12" w16cid:durableId="806437015">
    <w:abstractNumId w:val="7"/>
  </w:num>
  <w:num w:numId="13" w16cid:durableId="1130512279">
    <w:abstractNumId w:val="14"/>
  </w:num>
  <w:num w:numId="14" w16cid:durableId="1744791565">
    <w:abstractNumId w:val="2"/>
  </w:num>
  <w:num w:numId="15" w16cid:durableId="1630098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01C"/>
    <w:rsid w:val="000B2662"/>
    <w:rsid w:val="000B7E7A"/>
    <w:rsid w:val="000C0C15"/>
    <w:rsid w:val="000D6507"/>
    <w:rsid w:val="000E7C0F"/>
    <w:rsid w:val="0012767B"/>
    <w:rsid w:val="00132200"/>
    <w:rsid w:val="00141B1A"/>
    <w:rsid w:val="00145849"/>
    <w:rsid w:val="00171AEC"/>
    <w:rsid w:val="001F3DE4"/>
    <w:rsid w:val="0025701C"/>
    <w:rsid w:val="002628BD"/>
    <w:rsid w:val="002710D9"/>
    <w:rsid w:val="002877A5"/>
    <w:rsid w:val="00294A1E"/>
    <w:rsid w:val="002A37BB"/>
    <w:rsid w:val="003542EA"/>
    <w:rsid w:val="00370D31"/>
    <w:rsid w:val="00383B77"/>
    <w:rsid w:val="003E61EE"/>
    <w:rsid w:val="00400CB1"/>
    <w:rsid w:val="00486670"/>
    <w:rsid w:val="004F3F15"/>
    <w:rsid w:val="005268C9"/>
    <w:rsid w:val="00580101"/>
    <w:rsid w:val="005B7221"/>
    <w:rsid w:val="005C13BE"/>
    <w:rsid w:val="005D54B5"/>
    <w:rsid w:val="0060264D"/>
    <w:rsid w:val="006205F3"/>
    <w:rsid w:val="0063243B"/>
    <w:rsid w:val="006736D0"/>
    <w:rsid w:val="00710A76"/>
    <w:rsid w:val="00717A74"/>
    <w:rsid w:val="007869D8"/>
    <w:rsid w:val="007A3B1C"/>
    <w:rsid w:val="007F2100"/>
    <w:rsid w:val="00864561"/>
    <w:rsid w:val="00882270"/>
    <w:rsid w:val="0088708D"/>
    <w:rsid w:val="008A5817"/>
    <w:rsid w:val="008E0CE4"/>
    <w:rsid w:val="00925539"/>
    <w:rsid w:val="00955C5E"/>
    <w:rsid w:val="009C3841"/>
    <w:rsid w:val="009D1339"/>
    <w:rsid w:val="009D51BB"/>
    <w:rsid w:val="00A37981"/>
    <w:rsid w:val="00A40197"/>
    <w:rsid w:val="00A42CCC"/>
    <w:rsid w:val="00AA21C2"/>
    <w:rsid w:val="00AA3274"/>
    <w:rsid w:val="00AF4597"/>
    <w:rsid w:val="00AF5796"/>
    <w:rsid w:val="00B4045B"/>
    <w:rsid w:val="00B961C2"/>
    <w:rsid w:val="00B97C43"/>
    <w:rsid w:val="00BA69A8"/>
    <w:rsid w:val="00BD2D1B"/>
    <w:rsid w:val="00C35CB3"/>
    <w:rsid w:val="00C778AD"/>
    <w:rsid w:val="00CB5456"/>
    <w:rsid w:val="00CD647D"/>
    <w:rsid w:val="00CE0F8F"/>
    <w:rsid w:val="00D126BD"/>
    <w:rsid w:val="00D5075D"/>
    <w:rsid w:val="00D70CBC"/>
    <w:rsid w:val="00D72923"/>
    <w:rsid w:val="00D90F58"/>
    <w:rsid w:val="00DF1F67"/>
    <w:rsid w:val="00E0160C"/>
    <w:rsid w:val="00E0341A"/>
    <w:rsid w:val="00E816C3"/>
    <w:rsid w:val="00EB2450"/>
    <w:rsid w:val="00F2181A"/>
    <w:rsid w:val="00F70A4A"/>
    <w:rsid w:val="00F710A2"/>
    <w:rsid w:val="00F76DC6"/>
    <w:rsid w:val="00FB1AAE"/>
    <w:rsid w:val="00FD78B6"/>
    <w:rsid w:val="00FE5449"/>
    <w:rsid w:val="00FE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18A68F"/>
  <w14:defaultImageDpi w14:val="300"/>
  <w15:docId w15:val="{D380498A-A8C3-4AF4-B865-A497AB1E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5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24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61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1EE"/>
  </w:style>
  <w:style w:type="paragraph" w:styleId="Footer">
    <w:name w:val="footer"/>
    <w:basedOn w:val="Normal"/>
    <w:link w:val="FooterChar"/>
    <w:uiPriority w:val="99"/>
    <w:unhideWhenUsed/>
    <w:rsid w:val="003E61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0617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2793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1658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731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232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80579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176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224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112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5514">
          <w:marLeft w:val="90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zette\Desktop\DMI%20After%20Action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DMI After Action Report Template</Template>
  <TotalTime>2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Districts Mutual insurance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</dc:creator>
  <cp:keywords/>
  <dc:description/>
  <cp:lastModifiedBy>suzette Harrell</cp:lastModifiedBy>
  <cp:revision>1</cp:revision>
  <dcterms:created xsi:type="dcterms:W3CDTF">2024-10-14T16:37:00Z</dcterms:created>
  <dcterms:modified xsi:type="dcterms:W3CDTF">2024-10-14T16:39:00Z</dcterms:modified>
</cp:coreProperties>
</file>